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AF7842" w:rsidRPr="004145E9" w:rsidRDefault="00AF7842" w:rsidP="00AF784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"Система автоматизации процесса управления государственными закупками – Автоматизированный Центр Контроля – Государственный заказ"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закупками – Автоматизированный Центр Контроля – Государственный заказ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AF7842" w:rsidRDefault="00AF7842" w:rsidP="00AF7842">
      <w:pPr>
        <w:pStyle w:val="Title2"/>
        <w:framePr w:w="9645" w:h="4536" w:wrap="around" w:hAnchor="page" w:x="1419" w:y="5104"/>
        <w:rPr>
          <w:rFonts w:cstheme="minorBidi"/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5121D8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5121D8">
        <w:rPr>
          <w:rFonts w:cstheme="minorBidi"/>
          <w:b/>
          <w:color w:val="1F497D" w:themeColor="text2"/>
          <w:sz w:val="36"/>
          <w:szCs w:val="36"/>
        </w:rPr>
        <w:t>«АЦК-Госзаказ»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AF7842" w:rsidRPr="004145E9" w:rsidRDefault="00AF7842" w:rsidP="00AF784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AF7842" w:rsidRPr="004145E9" w:rsidRDefault="00AF7842" w:rsidP="00AF784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"Блок мониторинга закупок"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Блок мониторинга закупок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AF7842" w:rsidRPr="004145E9" w:rsidRDefault="00AF7842" w:rsidP="00AF784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"Подсистема просмотра  результатов планирования и размещения закупок"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Подсистема просмотра  результатов планирования и размещения закупок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AF7842" w:rsidRPr="005121D8" w:rsidRDefault="00AF7842" w:rsidP="00AF784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0A1140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5121D8">
        <w:rPr>
          <w:rFonts w:cstheme="minorBidi"/>
          <w:b/>
          <w:color w:val="1F497D" w:themeColor="text2"/>
          <w:sz w:val="36"/>
          <w:szCs w:val="36"/>
        </w:rPr>
        <w:instrText xml:space="preserve">     \* </w:instrText>
      </w:r>
      <w:r w:rsidRPr="000A1140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"АРМ \«Просмотр результатов размещения\»"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АРМ «Просмотр результатов размещения»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BD0B0B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  <w:lang w:val="en-US"/>
        </w:rPr>
      </w:pPr>
    </w:p>
    <w:p w:rsidR="00821635" w:rsidRPr="00BD0B0B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  <w:lang w:val="en-US"/>
        </w:rPr>
      </w:pPr>
      <w:r w:rsidRPr="00BD0B0B">
        <w:rPr>
          <w:rFonts w:cs="Arial"/>
          <w:color w:val="808080" w:themeColor="background1" w:themeShade="80"/>
          <w:sz w:val="22"/>
          <w:szCs w:val="22"/>
          <w:lang w:val="en-US"/>
        </w:rPr>
        <w:t>©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  2023  \* 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>
        <w:rPr>
          <w:color w:val="808080" w:themeColor="background1" w:themeShade="80"/>
          <w:sz w:val="22"/>
          <w:szCs w:val="22"/>
          <w:lang w:val="en-US"/>
        </w:rPr>
        <w:t>&lt;%</w:t>
      </w:r>
      <w:proofErr w:type="gramStart"/>
      <w:r w:rsidR="004A03C9">
        <w:rPr>
          <w:color w:val="808080" w:themeColor="background1" w:themeShade="80"/>
          <w:sz w:val="22"/>
          <w:szCs w:val="22"/>
          <w:lang w:val="en-US"/>
        </w:rPr>
        <w:t>YEAR%</w:t>
      </w:r>
      <w:proofErr w:type="gramEnd"/>
      <w:r w:rsidR="004A03C9">
        <w:rPr>
          <w:color w:val="808080" w:themeColor="background1" w:themeShade="80"/>
          <w:sz w:val="22"/>
          <w:szCs w:val="22"/>
          <w:lang w:val="en-US"/>
        </w:rPr>
        <w:t>&gt;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000377">
        <w:rPr>
          <w:color w:val="808080" w:themeColor="background1" w:themeShade="80"/>
          <w:sz w:val="22"/>
          <w:szCs w:val="22"/>
          <w:lang w:val="en-US"/>
        </w:rPr>
        <w:t>,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BD0B0B">
        <w:rPr>
          <w:color w:val="808080" w:themeColor="background1" w:themeShade="80"/>
          <w:sz w:val="22"/>
          <w:szCs w:val="22"/>
          <w:lang w:val="en-US"/>
        </w:rPr>
        <w:t>»</w:t>
      </w:r>
    </w:p>
    <w:p w:rsidR="00AF7842" w:rsidRPr="008A76CA" w:rsidRDefault="00AF7842" w:rsidP="00AF7842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fldChar w:fldCharType="begin"/>
      </w:r>
      <w:r>
        <w:rPr>
          <w:color w:val="auto"/>
          <w:sz w:val="22"/>
          <w:szCs w:val="22"/>
        </w:rPr>
        <w:instrText xml:space="preserve"> COMMENTS  "Технологическая карта"  \* MERGEFORMAT </w:instrText>
      </w:r>
      <w:r>
        <w:rPr>
          <w:color w:val="auto"/>
          <w:sz w:val="22"/>
          <w:szCs w:val="22"/>
        </w:rPr>
        <w:fldChar w:fldCharType="separate"/>
      </w:r>
      <w:r>
        <w:rPr>
          <w:color w:val="auto"/>
          <w:sz w:val="22"/>
          <w:szCs w:val="22"/>
        </w:rPr>
        <w:t>Технологическая карта</w:t>
      </w:r>
      <w:r>
        <w:rPr>
          <w:color w:val="auto"/>
          <w:sz w:val="22"/>
          <w:szCs w:val="22"/>
        </w:rPr>
        <w:fldChar w:fldCharType="end"/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bookmarkStart w:id="2" w:name="_GoBack"/>
      <w:bookmarkEnd w:id="2"/>
      <w:r w:rsidRPr="00BD0B0B">
        <w:rPr>
          <w:color w:val="auto"/>
          <w:sz w:val="22"/>
          <w:szCs w:val="22"/>
        </w:rPr>
        <w:fldChar w:fldCharType="begin"/>
      </w:r>
      <w:r w:rsidRPr="001A1D88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1A1D88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1A1D88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AF7842" w:rsidRPr="00AF7842">
        <w:rPr>
          <w:noProof/>
          <w:color w:val="auto"/>
          <w:sz w:val="22"/>
          <w:szCs w:val="22"/>
        </w:rPr>
        <w:t>15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AF7842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850804" w:history="1">
            <w:r w:rsidR="00AF7842" w:rsidRPr="00984E04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AF7842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AF7842" w:rsidRPr="00984E04">
              <w:rPr>
                <w:rStyle w:val="ae"/>
              </w:rPr>
              <w:t>Общая информация</w:t>
            </w:r>
            <w:r w:rsidR="00AF7842">
              <w:rPr>
                <w:webHidden/>
              </w:rPr>
              <w:tab/>
            </w:r>
            <w:r w:rsidR="00AF7842">
              <w:rPr>
                <w:webHidden/>
              </w:rPr>
              <w:fldChar w:fldCharType="begin"/>
            </w:r>
            <w:r w:rsidR="00AF7842">
              <w:rPr>
                <w:webHidden/>
              </w:rPr>
              <w:instrText xml:space="preserve"> PAGEREF _Toc138850804 \h </w:instrText>
            </w:r>
            <w:r w:rsidR="00AF7842">
              <w:rPr>
                <w:webHidden/>
              </w:rPr>
            </w:r>
            <w:r w:rsidR="00AF7842">
              <w:rPr>
                <w:webHidden/>
              </w:rPr>
              <w:fldChar w:fldCharType="separate"/>
            </w:r>
            <w:r w:rsidR="00AF7842">
              <w:rPr>
                <w:webHidden/>
              </w:rPr>
              <w:t>3</w:t>
            </w:r>
            <w:r w:rsidR="00AF7842">
              <w:rPr>
                <w:webHidden/>
              </w:rPr>
              <w:fldChar w:fldCharType="end"/>
            </w:r>
          </w:hyperlink>
        </w:p>
        <w:p w:rsidR="00AF7842" w:rsidRDefault="00AF784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0805" w:history="1">
            <w:r w:rsidRPr="00984E04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84E04">
              <w:rPr>
                <w:rStyle w:val="ae"/>
              </w:rPr>
              <w:t>АРМ «Просмотр результатов размещения»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_Toc138850805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F7842" w:rsidRDefault="00AF784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0806" w:history="1">
            <w:r w:rsidRPr="00984E04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84E04">
              <w:rPr>
                <w:rStyle w:val="ae"/>
                <w:noProof/>
              </w:rPr>
              <w:t>Закладка «Сводные данные о планируемых закупках»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7842" w:rsidRDefault="00AF784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0807" w:history="1">
            <w:r w:rsidRPr="00984E04">
              <w:rPr>
                <w:rStyle w:val="ae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84E04">
              <w:rPr>
                <w:rStyle w:val="ae"/>
                <w:noProof/>
              </w:rPr>
              <w:t>Закладка «Закупки по номеру позиции плана-графика»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7842" w:rsidRDefault="00AF784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0808" w:history="1">
            <w:r w:rsidRPr="00984E04">
              <w:rPr>
                <w:rStyle w:val="ae"/>
                <w:noProof/>
              </w:rPr>
              <w:t>2.3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84E04">
              <w:rPr>
                <w:rStyle w:val="ae"/>
                <w:noProof/>
              </w:rPr>
              <w:t>Печатная форма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7842" w:rsidRDefault="00AF784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50809" w:history="1">
            <w:r w:rsidRPr="00984E04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84E04">
              <w:rPr>
                <w:rStyle w:val="ae"/>
              </w:rPr>
              <w:t>АРМ «Календарь размещения»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_Toc138850809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F7842" w:rsidRDefault="00AF784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50810" w:history="1">
            <w:r w:rsidRPr="00984E04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84E04">
              <w:rPr>
                <w:rStyle w:val="ae"/>
                <w:noProof/>
              </w:rPr>
              <w:t>Поле и записи календаря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_Toc138850810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93089B" w:rsidRDefault="00AF7842">
      <w:pPr>
        <w:pStyle w:val="1"/>
      </w:pPr>
      <w:bookmarkStart w:id="3" w:name="Obschaya_informaciya"/>
      <w:bookmarkStart w:id="4" w:name="_Toc138850804"/>
      <w:r>
        <w:lastRenderedPageBreak/>
        <w:t>Общая информация</w:t>
      </w:r>
      <w:bookmarkEnd w:id="3"/>
      <w:bookmarkEnd w:id="4"/>
    </w:p>
    <w:p w:rsidR="0093089B" w:rsidRDefault="00AF7842">
      <w:pPr>
        <w:pStyle w:val="HMComment0"/>
      </w:pPr>
      <w:r>
        <w:rPr>
          <w:rStyle w:val="HMComment"/>
        </w:rPr>
        <w:t>Настоящий документ описывает порядок стандартных действий в системе «АЦК-Госзаказ» для работы с АРМ «Просмотр результатов размещения», АРМ «Календарь размещения».</w:t>
      </w:r>
    </w:p>
    <w:p w:rsidR="0093089B" w:rsidRDefault="00AF7842">
      <w:pPr>
        <w:pStyle w:val="HMComment0"/>
      </w:pPr>
      <w:r>
        <w:rPr>
          <w:rStyle w:val="HMComment"/>
        </w:rPr>
        <w:t>АРМ «Просмотр результатов размещения» предназнач</w:t>
      </w:r>
      <w:r>
        <w:rPr>
          <w:rStyle w:val="HMComment"/>
        </w:rPr>
        <w:t>ен для:</w:t>
      </w:r>
    </w:p>
    <w:p w:rsidR="0093089B" w:rsidRDefault="00AF784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Оперативного контроля над ходом проведения закупок. </w:t>
      </w:r>
    </w:p>
    <w:p w:rsidR="0093089B" w:rsidRDefault="00AF784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Анализа планируемых, объявленных, размещенных и исполненных закупок. </w:t>
      </w:r>
    </w:p>
    <w:p w:rsidR="0093089B" w:rsidRDefault="00AF7842">
      <w:pPr>
        <w:pStyle w:val="HMSpisok120"/>
        <w:numPr>
          <w:ilvl w:val="0"/>
          <w:numId w:val="12"/>
        </w:numPr>
      </w:pPr>
      <w:r>
        <w:rPr>
          <w:rStyle w:val="HMSpisok12"/>
        </w:rPr>
        <w:t>Составления отчетности.</w:t>
      </w:r>
    </w:p>
    <w:p w:rsidR="0093089B" w:rsidRDefault="00AF7842">
      <w:pPr>
        <w:pStyle w:val="1"/>
      </w:pPr>
      <w:bookmarkStart w:id="5" w:name="Opisanie_interfeisa"/>
      <w:bookmarkStart w:id="6" w:name="_Toc138850805"/>
      <w:r>
        <w:t>АРМ «Просмотр результатов размещения»</w:t>
      </w:r>
      <w:bookmarkEnd w:id="5"/>
      <w:bookmarkEnd w:id="6"/>
    </w:p>
    <w:p w:rsidR="0093089B" w:rsidRDefault="00AF7842">
      <w:pPr>
        <w:pStyle w:val="HMComment0"/>
      </w:pPr>
      <w:r>
        <w:rPr>
          <w:rStyle w:val="HMComment"/>
        </w:rPr>
        <w:t>АРМ «Просмотр результатов размещения»</w:t>
      </w:r>
      <w:r>
        <w:rPr>
          <w:rStyle w:val="HMComment"/>
        </w:rPr>
        <w:t xml:space="preserve"> </w:t>
      </w:r>
      <w:r>
        <w:rPr>
          <w:rStyle w:val="HMComment"/>
        </w:rPr>
        <w:t xml:space="preserve">доступен в дереве </w:t>
      </w:r>
      <w:r>
        <w:rPr>
          <w:rStyle w:val="HMComment"/>
        </w:rPr>
        <w:t>навигации</w:t>
      </w:r>
      <w:r>
        <w:rPr>
          <w:rStyle w:val="HMComment"/>
          <w:b/>
        </w:rPr>
        <w:t xml:space="preserve"> Планирование заказа</w:t>
      </w:r>
      <w:r>
        <w:rPr>
          <w:rStyle w:val="HMComment"/>
        </w:rPr>
        <w:t>→</w:t>
      </w:r>
      <w:r>
        <w:rPr>
          <w:rStyle w:val="HMComment"/>
          <w:b/>
        </w:rPr>
        <w:t>Просмотр результатов размещения</w:t>
      </w:r>
      <w:r>
        <w:rPr>
          <w:rStyle w:val="HMComment"/>
        </w:rPr>
        <w:t>.</w:t>
      </w:r>
    </w:p>
    <w:p w:rsidR="0093089B" w:rsidRDefault="00AF7842">
      <w:pPr>
        <w:pStyle w:val="HMImageCaption0"/>
      </w:pPr>
      <w:r>
        <w:pict>
          <v:shape id="_x0000_s1035" style="width:474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29325" cy="2181225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MLookUpResults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93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АРМ «Просмотр результатов размещения»</w:t>
                  </w:r>
                </w:p>
              </w:txbxContent>
            </v:textbox>
          </v:shape>
        </w:pict>
      </w:r>
    </w:p>
    <w:p w:rsidR="0093089B" w:rsidRDefault="00AF7842">
      <w:pPr>
        <w:pStyle w:val="2"/>
      </w:pPr>
      <w:bookmarkStart w:id="7" w:name="ARMProv"/>
      <w:bookmarkStart w:id="8" w:name="_Toc138850806"/>
      <w:r>
        <w:t>Закладка «Сводные данные о планируемых закупках»</w:t>
      </w:r>
      <w:bookmarkEnd w:id="7"/>
      <w:bookmarkEnd w:id="8"/>
    </w:p>
    <w:p w:rsidR="0093089B" w:rsidRDefault="00AF7842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Сводные данные о</w:t>
      </w:r>
      <w:r>
        <w:rPr>
          <w:rStyle w:val="HMComment"/>
          <w:b/>
          <w:u w:val="single"/>
        </w:rPr>
        <w:t xml:space="preserve"> планируемых закупках</w:t>
      </w:r>
      <w:r>
        <w:rPr>
          <w:rStyle w:val="HMComment"/>
        </w:rPr>
        <w:t xml:space="preserve"> предназначена для просмотра сумм ЭД «Закупка», «Заявка на закупку», «Решение о проведении конкурса», «Решение о проведении запроса котировок», «Решение о проведении торгов на ЭТП», «Решение о закупке у единственного источника», «Догов</w:t>
      </w:r>
      <w:r>
        <w:rPr>
          <w:rStyle w:val="HMComment"/>
        </w:rPr>
        <w:t>ор» и «Контракт» на различных статусах.</w:t>
      </w:r>
    </w:p>
    <w:p w:rsidR="0093089B" w:rsidRDefault="00AF7842">
      <w:pPr>
        <w:pStyle w:val="HMComment0"/>
      </w:pPr>
      <w:r>
        <w:rPr>
          <w:rStyle w:val="HMComment"/>
        </w:rPr>
        <w:t xml:space="preserve">Для удобства работы со списком используется панель фильтрации, которая становится доступна при нажатии кнопки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iltr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Показать</w:t>
      </w:r>
      <w:r>
        <w:rPr>
          <w:rStyle w:val="HMComment"/>
        </w:rPr>
        <w:t>/</w:t>
      </w:r>
      <w:r>
        <w:rPr>
          <w:rStyle w:val="HMComment"/>
          <w:b/>
        </w:rPr>
        <w:t>Скрыть панель фильтрации</w:t>
      </w:r>
      <w:r>
        <w:rPr>
          <w:rStyle w:val="HMComment"/>
        </w:rPr>
        <w:t>).</w:t>
      </w:r>
      <w:r>
        <w:rPr>
          <w:rStyle w:val="HMComment"/>
        </w:rPr>
        <w:t xml:space="preserve"> На панели фильтрации заполняются  поля:</w:t>
      </w:r>
    </w:p>
    <w:p w:rsidR="0093089B" w:rsidRDefault="00AF7842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Режим группировки</w:t>
      </w:r>
      <w:r>
        <w:rPr>
          <w:rStyle w:val="HMSpisok10-1"/>
        </w:rPr>
        <w:t xml:space="preserve"> – в поле </w:t>
      </w:r>
      <w:r>
        <w:rPr>
          <w:rStyle w:val="HMSpisok10-1"/>
        </w:rPr>
        <w:t>указывается режим, который определяет отображение сведений о суммах. Из раскрывающегося списка для выбора доступны следующие значения:</w:t>
      </w:r>
    </w:p>
    <w:p w:rsidR="0093089B" w:rsidRDefault="00AF7842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При выборе режима </w:t>
      </w:r>
      <w:r>
        <w:rPr>
          <w:rStyle w:val="HMSpisok10-2"/>
          <w:i/>
        </w:rPr>
        <w:t>По закупке</w:t>
      </w:r>
      <w:r>
        <w:rPr>
          <w:rStyle w:val="HMSpisok10-2"/>
        </w:rPr>
        <w:t>: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доступны на панели фильтрации закладки </w:t>
      </w:r>
      <w:r>
        <w:rPr>
          <w:rStyle w:val="HMSpisok10-3"/>
          <w:b/>
          <w:u w:val="single"/>
        </w:rPr>
        <w:t>Атрибуты</w:t>
      </w:r>
      <w:r>
        <w:rPr>
          <w:rStyle w:val="HMSpisok10-3"/>
        </w:rPr>
        <w:t xml:space="preserve"> и </w:t>
      </w:r>
      <w:r>
        <w:rPr>
          <w:rStyle w:val="HMSpisok10-3"/>
          <w:b/>
          <w:u w:val="single"/>
        </w:rPr>
        <w:t>Дата</w:t>
      </w:r>
      <w:r>
        <w:rPr>
          <w:rStyle w:val="HMSpisok10-3"/>
        </w:rPr>
        <w:t>.</w:t>
      </w:r>
    </w:p>
    <w:p w:rsidR="0093089B" w:rsidRDefault="00AF7842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При выборе режима </w:t>
      </w:r>
      <w:r>
        <w:rPr>
          <w:rStyle w:val="HMSpisok10-2"/>
          <w:i/>
        </w:rPr>
        <w:t>По классификации</w:t>
      </w:r>
      <w:r>
        <w:rPr>
          <w:rStyle w:val="HMSpisok10-2"/>
        </w:rPr>
        <w:t>:</w:t>
      </w:r>
    </w:p>
    <w:p w:rsidR="0093089B" w:rsidRDefault="00AF7842">
      <w:pPr>
        <w:pStyle w:val="HMSpisok10-30"/>
        <w:numPr>
          <w:ilvl w:val="0"/>
          <w:numId w:val="16"/>
        </w:numPr>
      </w:pPr>
      <w:r>
        <w:rPr>
          <w:rStyle w:val="HMSpisok10-3"/>
        </w:rPr>
        <w:t xml:space="preserve">доступны на панели фильтрации закладки </w:t>
      </w:r>
      <w:r>
        <w:rPr>
          <w:rStyle w:val="HMSpisok10-3"/>
          <w:b/>
          <w:u w:val="single"/>
        </w:rPr>
        <w:t>Атрибуты</w:t>
      </w:r>
      <w:r>
        <w:rPr>
          <w:rStyle w:val="HMSpisok10-1"/>
        </w:rPr>
        <w:t>,</w:t>
      </w:r>
      <w:r>
        <w:rPr>
          <w:rStyle w:val="HMSpisok10-3"/>
        </w:rPr>
        <w:t xml:space="preserve"> </w:t>
      </w:r>
      <w:r>
        <w:rPr>
          <w:rStyle w:val="HMSpisok10-3"/>
          <w:b/>
          <w:u w:val="single"/>
        </w:rPr>
        <w:t>Дата</w:t>
      </w:r>
      <w:r>
        <w:rPr>
          <w:rStyle w:val="HMSpisok10-1"/>
        </w:rPr>
        <w:t>,</w:t>
      </w:r>
      <w:r>
        <w:rPr>
          <w:rStyle w:val="HMSpisok10-3"/>
        </w:rPr>
        <w:t xml:space="preserve"> и </w:t>
      </w:r>
      <w:r>
        <w:rPr>
          <w:rStyle w:val="HMSpisok10-3"/>
          <w:b/>
          <w:u w:val="single"/>
        </w:rPr>
        <w:t>Классификация</w:t>
      </w:r>
      <w:r>
        <w:rPr>
          <w:rStyle w:val="HMSpisok10-3"/>
          <w:rFonts w:ascii="Times New Roman" w:hAnsi="Times New Roman"/>
          <w:sz w:val="24"/>
        </w:rPr>
        <w:t>.</w:t>
      </w:r>
    </w:p>
    <w:p w:rsidR="0093089B" w:rsidRDefault="00AF7842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При выборе режима </w:t>
      </w:r>
      <w:r>
        <w:rPr>
          <w:rStyle w:val="HMSpisok10-2"/>
          <w:i/>
        </w:rPr>
        <w:t>По спецификации</w:t>
      </w:r>
      <w:r>
        <w:rPr>
          <w:rStyle w:val="HMSpisok10-2"/>
        </w:rPr>
        <w:t>: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доступны на панели фильтрации закладки </w:t>
      </w:r>
      <w:r>
        <w:rPr>
          <w:rStyle w:val="HMSpisok10-3"/>
          <w:b/>
          <w:u w:val="single"/>
        </w:rPr>
        <w:t>Атрибуты</w:t>
      </w:r>
      <w:r>
        <w:rPr>
          <w:rStyle w:val="HMSpisok10-3"/>
        </w:rPr>
        <w:t xml:space="preserve">, </w:t>
      </w:r>
      <w:r>
        <w:rPr>
          <w:rStyle w:val="HMSpisok10-3"/>
          <w:b/>
          <w:u w:val="single"/>
        </w:rPr>
        <w:t>Дата</w:t>
      </w:r>
      <w:r>
        <w:rPr>
          <w:rStyle w:val="HMSpisok10-3"/>
        </w:rPr>
        <w:t xml:space="preserve"> и </w:t>
      </w:r>
      <w:r>
        <w:rPr>
          <w:rStyle w:val="HMSpisok10-3"/>
          <w:b/>
          <w:u w:val="single"/>
        </w:rPr>
        <w:t>Спецификация</w:t>
      </w:r>
      <w:r>
        <w:rPr>
          <w:rStyle w:val="HMSpisok10-3"/>
        </w:rPr>
        <w:t>.</w:t>
      </w:r>
    </w:p>
    <w:p w:rsidR="0093089B" w:rsidRDefault="00AF7842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Режим </w:t>
      </w:r>
      <w:r>
        <w:rPr>
          <w:rStyle w:val="HMSpisok10-2"/>
          <w:i/>
        </w:rPr>
        <w:t>Закупки в разрезе планов-графиков</w:t>
      </w:r>
      <w:r>
        <w:rPr>
          <w:rStyle w:val="HMSpisok10-2"/>
        </w:rPr>
        <w:t xml:space="preserve"> аналогичен режиму </w:t>
      </w:r>
      <w:r>
        <w:rPr>
          <w:rStyle w:val="HMSpisok10-2"/>
          <w:i/>
        </w:rPr>
        <w:t>По спецификации</w:t>
      </w:r>
      <w:r>
        <w:rPr>
          <w:rStyle w:val="HMSpisok10-2"/>
        </w:rPr>
        <w:t>.</w:t>
      </w:r>
    </w:p>
    <w:p w:rsidR="0093089B" w:rsidRDefault="0093089B">
      <w:pPr>
        <w:pStyle w:val="HMComment0"/>
      </w:pPr>
    </w:p>
    <w:p w:rsidR="0093089B" w:rsidRDefault="00AF7842">
      <w:pPr>
        <w:pStyle w:val="HMComment0"/>
      </w:pPr>
      <w:r>
        <w:rPr>
          <w:rStyle w:val="HMComment"/>
        </w:rPr>
        <w:t xml:space="preserve">С выбором режима группировки появляются соответствующие колонки в таблице данных. </w:t>
      </w:r>
    </w:p>
    <w:p w:rsidR="0093089B" w:rsidRDefault="00AF784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задания фильтра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190500" cy="238125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vybora_iz_spravochnik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или </w:t>
      </w:r>
      <w:r>
        <w:rPr>
          <w:noProof/>
          <w:lang w:eastAsia="ru-RU"/>
        </w:rPr>
        <w:drawing>
          <wp:inline distT="0" distB="0" distL="0" distR="0">
            <wp:extent cx="152400" cy="200025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tDow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и из предложенного списка выбрать необходимый пункт.</w:t>
      </w:r>
    </w:p>
    <w:p w:rsidR="0093089B" w:rsidRDefault="00AF7842">
      <w:pPr>
        <w:pStyle w:val="HMComment0"/>
      </w:pPr>
      <w:r>
        <w:rPr>
          <w:rStyle w:val="HMComment"/>
        </w:rPr>
        <w:t xml:space="preserve">Для настройки нужных колонок в таблице данных необходимо </w:t>
      </w:r>
      <w:r>
        <w:rPr>
          <w:rStyle w:val="HMComment"/>
        </w:rPr>
        <w:t xml:space="preserve">использовать кнопку </w:t>
      </w:r>
      <w:r>
        <w:rPr>
          <w:noProof/>
          <w:lang w:eastAsia="ru-RU"/>
        </w:rPr>
        <w:drawing>
          <wp:inline distT="0" distB="0" distL="0" distR="0">
            <wp:extent cx="247650" cy="276225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knoka_nastroit_spisok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. В открывшемся окне выбрать необходимые колонки:</w:t>
      </w:r>
    </w:p>
    <w:p w:rsidR="0093089B" w:rsidRDefault="00AF7842">
      <w:pPr>
        <w:pStyle w:val="HMImageCaption0"/>
      </w:pPr>
      <w:r>
        <w:pict>
          <v:shape id="_x0000_s1034" style="width:423pt;height:34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72100" cy="432435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ARM-Prosmotr-rezultatov-razmescheniya_Nastroika-spiska-kolonok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2100" cy="432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Настройка списка колонок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>Кроме стандартных коло</w:t>
      </w:r>
      <w:r>
        <w:rPr>
          <w:rStyle w:val="HMComment"/>
        </w:rPr>
        <w:t xml:space="preserve">нок, таких как </w:t>
      </w:r>
      <w:r>
        <w:rPr>
          <w:rStyle w:val="HMComment"/>
          <w:i/>
        </w:rPr>
        <w:t>Группа продукции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Заказчик</w:t>
      </w:r>
      <w:r>
        <w:rPr>
          <w:rStyle w:val="HMComment"/>
        </w:rPr>
        <w:t xml:space="preserve">, </w:t>
      </w:r>
      <w:r>
        <w:rPr>
          <w:rStyle w:val="HMComment"/>
          <w:i/>
        </w:rPr>
        <w:t>Организатор</w:t>
      </w:r>
      <w:r>
        <w:rPr>
          <w:rStyle w:val="HMComment"/>
        </w:rPr>
        <w:t xml:space="preserve">, </w:t>
      </w:r>
      <w:r>
        <w:rPr>
          <w:rStyle w:val="HMComment"/>
          <w:i/>
        </w:rPr>
        <w:t>Условия поставки</w:t>
      </w:r>
      <w:r>
        <w:rPr>
          <w:rStyle w:val="HMComment"/>
        </w:rPr>
        <w:t xml:space="preserve">, </w:t>
      </w:r>
      <w:r>
        <w:rPr>
          <w:rStyle w:val="HMComment"/>
          <w:i/>
        </w:rPr>
        <w:t>Способ определения поставщика</w:t>
      </w:r>
      <w:r>
        <w:rPr>
          <w:rStyle w:val="HMComment"/>
        </w:rPr>
        <w:t xml:space="preserve"> и других, АРМ «Просмотр результатов размещения» содержит ряд колонок для отображения сумм закупок на разных этапах обработки электронных документов.</w:t>
      </w:r>
    </w:p>
    <w:p w:rsidR="0093089B" w:rsidRDefault="00AF7842">
      <w:pPr>
        <w:pStyle w:val="HMComment0"/>
      </w:pPr>
      <w:r>
        <w:rPr>
          <w:rStyle w:val="HMComment"/>
        </w:rPr>
        <w:t>Для</w:t>
      </w:r>
      <w:r>
        <w:rPr>
          <w:rStyle w:val="HMComment"/>
        </w:rPr>
        <w:t xml:space="preserve"> группировки данных следует установить галочку в чекбоксе </w:t>
      </w:r>
      <w:r>
        <w:rPr>
          <w:noProof/>
          <w:lang w:eastAsia="ru-RU"/>
        </w:rPr>
        <w:drawing>
          <wp:inline distT="0" distB="0" distL="0" distR="0">
            <wp:extent cx="152400" cy="180975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ka_v_strok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, напротив нужного фильтра. Чекбоксы, отвечающие за группировку, при наведении курсором мыши отображают подсказку «</w:t>
      </w:r>
      <w:r>
        <w:rPr>
          <w:rStyle w:val="HMComment"/>
          <w:i/>
        </w:rPr>
        <w:t>Группировка</w:t>
      </w:r>
      <w:r>
        <w:rPr>
          <w:rStyle w:val="HMComment"/>
        </w:rPr>
        <w:t>».</w:t>
      </w:r>
    </w:p>
    <w:p w:rsidR="0093089B" w:rsidRDefault="00AF7842">
      <w:pPr>
        <w:pStyle w:val="HMComment0"/>
      </w:pPr>
      <w:r>
        <w:rPr>
          <w:rStyle w:val="HMComment"/>
        </w:rPr>
        <w:t xml:space="preserve">Если строка не сгруппирована, в колонке </w:t>
      </w:r>
      <w:r>
        <w:rPr>
          <w:rStyle w:val="HMComment"/>
          <w:i/>
        </w:rPr>
        <w:t>Тип</w:t>
      </w:r>
      <w:r>
        <w:rPr>
          <w:rStyle w:val="HMComment"/>
        </w:rPr>
        <w:t xml:space="preserve"> она имеет значок: </w:t>
      </w:r>
      <w:r>
        <w:rPr>
          <w:noProof/>
          <w:lang w:eastAsia="ru-RU"/>
        </w:rPr>
        <w:drawing>
          <wp:inline distT="0" distB="0" distL="0" distR="0">
            <wp:extent cx="219075" cy="200025"/>
            <wp:effectExtent l="0" t="0" r="0" b="0"/>
            <wp:docPr id="9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ex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, а такой </w:t>
      </w:r>
      <w:r>
        <w:rPr>
          <w:noProof/>
          <w:lang w:eastAsia="ru-RU"/>
        </w:rPr>
        <w:drawing>
          <wp:inline distT="0" distB="0" distL="0" distR="0">
            <wp:extent cx="180975" cy="123825"/>
            <wp:effectExtent l="0" t="0" r="0" b="0"/>
            <wp:docPr id="10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older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– если строка получена в результате группировки и имеет несколько значений. В сгруппированных строках при совпадении значений </w:t>
      </w:r>
      <w:r>
        <w:rPr>
          <w:rStyle w:val="HMComment"/>
          <w:i/>
        </w:rPr>
        <w:t>Тип</w:t>
      </w:r>
      <w:r>
        <w:rPr>
          <w:rStyle w:val="HMComment"/>
        </w:rPr>
        <w:t xml:space="preserve">, </w:t>
      </w:r>
      <w:r>
        <w:rPr>
          <w:rStyle w:val="HMComment"/>
          <w:i/>
        </w:rPr>
        <w:t>Группа продукции</w:t>
      </w:r>
      <w:r>
        <w:rPr>
          <w:rStyle w:val="HMComment"/>
        </w:rPr>
        <w:t xml:space="preserve">, </w:t>
      </w:r>
      <w:r>
        <w:rPr>
          <w:rStyle w:val="HMComment"/>
          <w:i/>
        </w:rPr>
        <w:t>Наименование группы</w:t>
      </w:r>
      <w:r>
        <w:rPr>
          <w:rStyle w:val="HMComment"/>
        </w:rPr>
        <w:t xml:space="preserve">, </w:t>
      </w:r>
      <w:r>
        <w:rPr>
          <w:rStyle w:val="HMComment"/>
          <w:i/>
        </w:rPr>
        <w:t>Бюджетополучатель</w:t>
      </w:r>
      <w:r>
        <w:rPr>
          <w:rStyle w:val="HMComment"/>
        </w:rPr>
        <w:t xml:space="preserve">, </w:t>
      </w:r>
      <w:r>
        <w:rPr>
          <w:rStyle w:val="HMComment"/>
          <w:i/>
        </w:rPr>
        <w:t>Способ закупки</w:t>
      </w:r>
      <w:r>
        <w:rPr>
          <w:rStyle w:val="HMComment"/>
        </w:rPr>
        <w:t xml:space="preserve">, </w:t>
      </w:r>
      <w:r>
        <w:rPr>
          <w:rStyle w:val="HMComment"/>
          <w:i/>
        </w:rPr>
        <w:t>Организатор</w:t>
      </w:r>
      <w:r>
        <w:rPr>
          <w:rStyle w:val="HMComment"/>
        </w:rPr>
        <w:t xml:space="preserve"> в колонках выводятся назван</w:t>
      </w:r>
      <w:r>
        <w:rPr>
          <w:rStyle w:val="HMComment"/>
        </w:rPr>
        <w:t>ия значений. При несовпадении значений в сгруппированных строках выводится значение &lt;</w:t>
      </w:r>
      <w:r>
        <w:rPr>
          <w:rStyle w:val="HMComment"/>
          <w:i/>
        </w:rPr>
        <w:t>несколько</w:t>
      </w:r>
      <w:r>
        <w:rPr>
          <w:rStyle w:val="HMComment"/>
        </w:rPr>
        <w:t>&gt;.</w:t>
      </w:r>
    </w:p>
    <w:p w:rsidR="0093089B" w:rsidRDefault="00AF7842">
      <w:pPr>
        <w:pStyle w:val="HMComment0"/>
      </w:pPr>
      <w:r>
        <w:rPr>
          <w:rStyle w:val="HMComment"/>
        </w:rPr>
        <w:t>Поле</w:t>
      </w:r>
      <w:r>
        <w:rPr>
          <w:rStyle w:val="HMComment"/>
          <w:b/>
        </w:rPr>
        <w:t xml:space="preserve"> Профиль фильтра</w:t>
      </w:r>
      <w:r>
        <w:rPr>
          <w:rStyle w:val="HMComment"/>
        </w:rPr>
        <w:t xml:space="preserve"> используется для хранения профилей параметров фильтрации списка документов, </w:t>
      </w:r>
      <w:r>
        <w:rPr>
          <w:color w:val="000000"/>
        </w:rPr>
        <w:t>списка записей справочников, списка строк АРМ и редакторов</w:t>
      </w:r>
      <w:r>
        <w:rPr>
          <w:rStyle w:val="HMComment"/>
        </w:rPr>
        <w:t>. По</w:t>
      </w:r>
      <w:r>
        <w:rPr>
          <w:rStyle w:val="HMComment"/>
        </w:rPr>
        <w:t xml:space="preserve">ле </w:t>
      </w:r>
      <w:r>
        <w:rPr>
          <w:rStyle w:val="HMComment"/>
          <w:b/>
        </w:rPr>
        <w:t>Профиль списка</w:t>
      </w:r>
      <w:r>
        <w:rPr>
          <w:rStyle w:val="HMComment"/>
        </w:rPr>
        <w:t xml:space="preserve"> используется для хранения профилей настроек порядка следования и видимости колонок в списках документов, </w:t>
      </w:r>
      <w:r>
        <w:rPr>
          <w:color w:val="000000"/>
        </w:rPr>
        <w:t>списках записей справочников, списках строк АРМ и редакторов.</w:t>
      </w:r>
    </w:p>
    <w:p w:rsidR="0093089B" w:rsidRDefault="00AF7842">
      <w:pPr>
        <w:pStyle w:val="2"/>
      </w:pPr>
      <w:bookmarkStart w:id="9" w:name="ARMOrderIC"/>
      <w:bookmarkStart w:id="10" w:name="_Toc138850807"/>
      <w:r>
        <w:t>Закладка «Закупки по номеру позиции плана-графика»</w:t>
      </w:r>
      <w:bookmarkEnd w:id="9"/>
      <w:bookmarkEnd w:id="10"/>
    </w:p>
    <w:p w:rsidR="0093089B" w:rsidRDefault="00AF7842">
      <w:pPr>
        <w:pStyle w:val="HMComment0"/>
      </w:pPr>
      <w:r>
        <w:rPr>
          <w:rStyle w:val="HMComment"/>
        </w:rPr>
        <w:t>Строки таблицы на за</w:t>
      </w:r>
      <w:r>
        <w:rPr>
          <w:rStyle w:val="HMComment"/>
        </w:rPr>
        <w:t xml:space="preserve">кладке </w:t>
      </w:r>
      <w:r>
        <w:rPr>
          <w:rStyle w:val="HMComment"/>
          <w:b/>
          <w:u w:val="single"/>
        </w:rPr>
        <w:t>Закупки по номеру позиции плана-графика</w:t>
      </w:r>
      <w:r>
        <w:rPr>
          <w:rStyle w:val="HMComment"/>
        </w:rPr>
        <w:t xml:space="preserve"> формируются на основании ЭД «Закупка» на статусе </w:t>
      </w:r>
      <w:r>
        <w:rPr>
          <w:rStyle w:val="HMComment"/>
          <w:i/>
        </w:rPr>
        <w:t xml:space="preserve">«Закупка утверждена» </w:t>
      </w:r>
      <w:r>
        <w:rPr>
          <w:rStyle w:val="HMComment"/>
        </w:rPr>
        <w:t xml:space="preserve">и </w:t>
      </w:r>
      <w:r>
        <w:rPr>
          <w:rStyle w:val="HMComment"/>
          <w:i/>
        </w:rPr>
        <w:t>«Изменение закупки»</w:t>
      </w:r>
      <w:r>
        <w:rPr>
          <w:rStyle w:val="HMComment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>Для удобства работы с таблицей данных используется панель фильтрации, которая становится доступна в левой части форм</w:t>
      </w:r>
      <w:r>
        <w:rPr>
          <w:rStyle w:val="HMComment"/>
        </w:rPr>
        <w:t xml:space="preserve">ы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iltr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Показать</w:t>
      </w:r>
      <w:r>
        <w:rPr>
          <w:rStyle w:val="HMComment"/>
        </w:rPr>
        <w:t>/</w:t>
      </w:r>
      <w:r>
        <w:rPr>
          <w:rStyle w:val="HMComment"/>
          <w:b/>
        </w:rPr>
        <w:t>Скрыть панель фильтрации</w:t>
      </w:r>
      <w:r>
        <w:rPr>
          <w:rStyle w:val="HMComment"/>
        </w:rPr>
        <w:t>). На панели фильтрации содержатся:</w:t>
      </w:r>
    </w:p>
    <w:p w:rsidR="0093089B" w:rsidRDefault="00AF7842">
      <w:pPr>
        <w:pStyle w:val="HMSpisok120"/>
        <w:numPr>
          <w:ilvl w:val="0"/>
          <w:numId w:val="17"/>
        </w:numPr>
      </w:pPr>
      <w:r>
        <w:rPr>
          <w:rStyle w:val="HMSpisok10-1"/>
        </w:rPr>
        <w:t xml:space="preserve">Закладка </w:t>
      </w:r>
      <w:r>
        <w:rPr>
          <w:rStyle w:val="HMSpisok10-1"/>
          <w:b/>
          <w:u w:val="single"/>
        </w:rPr>
        <w:t>Атрибуты</w:t>
      </w:r>
      <w:r>
        <w:rPr>
          <w:rStyle w:val="HMSpisok10-1"/>
        </w:rPr>
        <w:t xml:space="preserve"> кроме стандартных полей (</w:t>
      </w: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Способ определения поставщика </w:t>
      </w:r>
      <w:r>
        <w:rPr>
          <w:rStyle w:val="HMSpisok10-2"/>
          <w:b/>
        </w:rPr>
        <w:t>(подрядчика, исполнителя)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Тип закупки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и другие)</w:t>
      </w:r>
      <w:r>
        <w:rPr>
          <w:rStyle w:val="HMSpisok10-1"/>
        </w:rPr>
        <w:t xml:space="preserve">, имеет блок фильтров </w:t>
      </w:r>
      <w:r>
        <w:rPr>
          <w:rStyle w:val="HMSpisok10-1"/>
          <w:b/>
        </w:rPr>
        <w:t>Статус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заказа</w:t>
      </w:r>
      <w:r>
        <w:rPr>
          <w:rStyle w:val="HMSpisok10-3"/>
        </w:rPr>
        <w:t>.</w:t>
      </w:r>
    </w:p>
    <w:p w:rsidR="0093089B" w:rsidRDefault="00AF7842">
      <w:pPr>
        <w:pStyle w:val="HMSpisok10-20"/>
        <w:numPr>
          <w:ilvl w:val="1"/>
          <w:numId w:val="18"/>
        </w:numPr>
      </w:pPr>
      <w:r>
        <w:rPr>
          <w:rStyle w:val="HMSpisok10-2"/>
        </w:rPr>
        <w:t xml:space="preserve">В группе </w:t>
      </w:r>
      <w:r>
        <w:rPr>
          <w:rStyle w:val="HMSpisok10-2"/>
          <w:b/>
        </w:rPr>
        <w:t>Тип закупки</w:t>
      </w:r>
      <w:r>
        <w:rPr>
          <w:rStyle w:val="HMSpisok10-2"/>
        </w:rPr>
        <w:t xml:space="preserve"> содержатся следующие признаки: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Закупка</w:t>
      </w:r>
      <w:r>
        <w:rPr>
          <w:rStyle w:val="HMSpisok10-3"/>
        </w:rPr>
        <w:t xml:space="preserve"> – если признак включен, отображаются закупки с признаком </w:t>
      </w:r>
      <w:r>
        <w:rPr>
          <w:rStyle w:val="HMSpisok10-3"/>
          <w:b/>
        </w:rPr>
        <w:t>Закупка</w:t>
      </w:r>
      <w:r>
        <w:rPr>
          <w:rStyle w:val="HMSpisok10-3"/>
        </w:rPr>
        <w:t>.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 xml:space="preserve">п.4, ч.1, ст. 93 Федерального закона №44-ФЗ </w:t>
      </w:r>
      <w:r>
        <w:rPr>
          <w:rStyle w:val="HMSpisok10-3"/>
        </w:rPr>
        <w:t xml:space="preserve">– если признак включен, отображаются закупки с признаком </w:t>
      </w:r>
      <w:r>
        <w:rPr>
          <w:rStyle w:val="HMSpisok10-3"/>
          <w:b/>
        </w:rPr>
        <w:t>Закупка на основании п.4, ч.1, ст. 93 Федерального закона №44-ФЗ</w:t>
      </w:r>
      <w:r>
        <w:rPr>
          <w:rStyle w:val="HMSpisok10-3"/>
        </w:rPr>
        <w:t>.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п.5, ч.1, ст. 93 Федерального закона №44-ФЗ</w:t>
      </w:r>
      <w:r>
        <w:rPr>
          <w:rStyle w:val="HMSpisok10-3"/>
        </w:rPr>
        <w:t xml:space="preserve"> – если признак включен, отображаются закупки с признаком </w:t>
      </w:r>
      <w:r>
        <w:rPr>
          <w:rStyle w:val="HMSpisok10-3"/>
          <w:b/>
        </w:rPr>
        <w:t>Закупка на основании п.5, ч.1, с</w:t>
      </w:r>
      <w:r>
        <w:rPr>
          <w:rStyle w:val="HMSpisok10-3"/>
          <w:b/>
        </w:rPr>
        <w:t>т. 93 Федерального закона №44-ФЗ</w:t>
      </w:r>
      <w:r>
        <w:rPr>
          <w:rStyle w:val="HMSpisok10-3"/>
        </w:rPr>
        <w:t>.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п.3, ч.2, ст. 83.1 Федерального закона №44-ФЗ</w:t>
      </w:r>
      <w:r>
        <w:rPr>
          <w:rStyle w:val="HMSpisok10-3"/>
        </w:rPr>
        <w:t xml:space="preserve"> – если признак включен, отображаются закупки с признаком</w:t>
      </w:r>
      <w:r>
        <w:rPr>
          <w:rStyle w:val="HMSpisok10-3"/>
          <w:b/>
        </w:rPr>
        <w:t xml:space="preserve"> Закупка на основании п.3, ч.2, ст. 83.1 Федерального закона №44-ФЗ</w:t>
      </w:r>
      <w:r>
        <w:rPr>
          <w:rStyle w:val="HMSpisok10-3"/>
        </w:rPr>
        <w:t>.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п.26, ч.1, ст. 93 Федерального закона №44-ФЗ</w:t>
      </w:r>
      <w:r>
        <w:rPr>
          <w:rStyle w:val="HMSpisok10-3"/>
        </w:rPr>
        <w:t xml:space="preserve"> – если</w:t>
      </w:r>
      <w:r>
        <w:rPr>
          <w:rStyle w:val="HMSpisok10-3"/>
        </w:rPr>
        <w:t xml:space="preserve"> признак включен, отображаются закупки с признаком </w:t>
      </w:r>
      <w:r>
        <w:rPr>
          <w:rStyle w:val="HMSpisok10-3"/>
          <w:b/>
        </w:rPr>
        <w:t>Закупка на основании п.26, ч.1, ст. 93 Федерального закона №44-ФЗ</w:t>
      </w:r>
      <w:r>
        <w:rPr>
          <w:rStyle w:val="HMSpisok10-3"/>
        </w:rPr>
        <w:t>.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 xml:space="preserve">п.33, ч.1, ст. 93 Федерального закона №44-ФЗ (преподавательские услуги, оказываемые физическими лицами) </w:t>
      </w:r>
      <w:r>
        <w:rPr>
          <w:rStyle w:val="HMSpisok10-3"/>
        </w:rPr>
        <w:t>– если признак включен, отображают</w:t>
      </w:r>
      <w:r>
        <w:rPr>
          <w:rStyle w:val="HMSpisok10-3"/>
        </w:rPr>
        <w:t>ся закупки с признаком</w:t>
      </w:r>
      <w:r>
        <w:rPr>
          <w:rStyle w:val="HMSpisok10-3"/>
          <w:b/>
        </w:rPr>
        <w:t xml:space="preserve"> Закупка на основании п.33, ч.1, ст. 93 Федерального закона №44-ФЗ (преподавательские услуги, оказываемые физическими лицами)</w:t>
      </w:r>
      <w:r>
        <w:rPr>
          <w:rStyle w:val="HMSpisok10-3"/>
        </w:rPr>
        <w:t>.</w:t>
      </w:r>
    </w:p>
    <w:p w:rsidR="0093089B" w:rsidRDefault="00AF7842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п.33, ч.1, ст. 93 Федерального закона №44-ФЗ (услуги экскурсовода (гида), оказываемые физическими лицами)</w:t>
      </w:r>
      <w:r>
        <w:rPr>
          <w:rStyle w:val="HMSpisok10-3"/>
        </w:rPr>
        <w:t xml:space="preserve"> –</w:t>
      </w:r>
      <w:r>
        <w:rPr>
          <w:rStyle w:val="HMSpisok10-3"/>
        </w:rPr>
        <w:t xml:space="preserve"> если признак включен, отображаются закупки с признаком</w:t>
      </w:r>
      <w:r>
        <w:rPr>
          <w:rStyle w:val="HMSpisok10-3"/>
          <w:b/>
        </w:rPr>
        <w:t xml:space="preserve"> Закупка на основании п.33, ч.1, ст. 93 Федерального закона №44-ФЗ (услуги экскурсовода (гида), оказываемые физическими лицами)</w:t>
      </w:r>
      <w:r>
        <w:rPr>
          <w:rStyle w:val="HMSpisok10-3"/>
        </w:rPr>
        <w:t>.</w:t>
      </w:r>
    </w:p>
    <w:p w:rsidR="0093089B" w:rsidRDefault="00AF7842">
      <w:pPr>
        <w:pStyle w:val="HMSpisok120"/>
        <w:numPr>
          <w:ilvl w:val="0"/>
          <w:numId w:val="19"/>
        </w:numPr>
      </w:pPr>
      <w:r>
        <w:rPr>
          <w:rStyle w:val="HMSpisok10-1"/>
        </w:rPr>
        <w:t xml:space="preserve">Закладка </w:t>
      </w:r>
      <w:r>
        <w:rPr>
          <w:rStyle w:val="HMSpisok10-1"/>
          <w:b/>
          <w:u w:val="single"/>
        </w:rPr>
        <w:t>Даты</w:t>
      </w:r>
      <w:r>
        <w:rPr>
          <w:rStyle w:val="HMSpisok10-2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>В таблице данных отображаются закупки в соответствии с вы</w:t>
      </w:r>
      <w:r>
        <w:rPr>
          <w:rStyle w:val="HMComment"/>
        </w:rPr>
        <w:t xml:space="preserve">ставленными фильтрами. При двойном нажатии левой кнопкой мыши на ячейке откроется ЭД «Закупка». Колонки в этой таблице схожи с колонками в таблице ЭД «План-график», особое внимание стоит уделить колонке </w:t>
      </w:r>
      <w:r>
        <w:rPr>
          <w:rStyle w:val="HMComment"/>
          <w:b/>
        </w:rPr>
        <w:t>Статус заказа</w:t>
      </w:r>
      <w:r>
        <w:rPr>
          <w:rStyle w:val="HMComment"/>
        </w:rPr>
        <w:t>. В зависимости от этапа исполнения зака</w:t>
      </w:r>
      <w:r>
        <w:rPr>
          <w:rStyle w:val="HMComment"/>
        </w:rPr>
        <w:t>за различают следующие типы статусов:</w:t>
      </w:r>
    </w:p>
    <w:p w:rsidR="0093089B" w:rsidRDefault="00AF7842">
      <w:pPr>
        <w:pStyle w:val="HMSpisok120"/>
        <w:numPr>
          <w:ilvl w:val="0"/>
          <w:numId w:val="20"/>
        </w:numPr>
      </w:pPr>
      <w:r>
        <w:rPr>
          <w:rStyle w:val="HMSpisok12"/>
          <w:i/>
        </w:rPr>
        <w:t>Запланирован.</w:t>
      </w:r>
    </w:p>
    <w:p w:rsidR="0093089B" w:rsidRDefault="00AF7842">
      <w:pPr>
        <w:pStyle w:val="HMSpisok120"/>
        <w:numPr>
          <w:ilvl w:val="0"/>
          <w:numId w:val="20"/>
        </w:numPr>
      </w:pPr>
      <w:r>
        <w:rPr>
          <w:rStyle w:val="HMSpisok12"/>
          <w:i/>
        </w:rPr>
        <w:t>Заключен контракт.</w:t>
      </w:r>
    </w:p>
    <w:p w:rsidR="0093089B" w:rsidRDefault="00AF7842">
      <w:pPr>
        <w:pStyle w:val="HMSpisok120"/>
        <w:numPr>
          <w:ilvl w:val="0"/>
          <w:numId w:val="20"/>
        </w:numPr>
      </w:pPr>
      <w:r>
        <w:rPr>
          <w:rStyle w:val="HMSpisok12"/>
          <w:i/>
        </w:rPr>
        <w:t>Контракт исполнен.</w:t>
      </w:r>
    </w:p>
    <w:p w:rsidR="0093089B" w:rsidRDefault="00AF7842">
      <w:pPr>
        <w:pStyle w:val="HMSpisok120"/>
        <w:numPr>
          <w:ilvl w:val="0"/>
          <w:numId w:val="20"/>
        </w:numPr>
      </w:pPr>
      <w:r>
        <w:rPr>
          <w:rStyle w:val="HMSpisok12"/>
          <w:i/>
        </w:rPr>
        <w:t>Опубликовано извещение.</w:t>
      </w:r>
    </w:p>
    <w:p w:rsidR="0093089B" w:rsidRDefault="00AF7842">
      <w:pPr>
        <w:pStyle w:val="HMSpisok120"/>
        <w:numPr>
          <w:ilvl w:val="0"/>
          <w:numId w:val="20"/>
        </w:numPr>
      </w:pPr>
      <w:r>
        <w:rPr>
          <w:rStyle w:val="HMSpisok12"/>
          <w:i/>
        </w:rPr>
        <w:t>Отменен.</w:t>
      </w:r>
    </w:p>
    <w:p w:rsidR="0093089B" w:rsidRDefault="00AF7842">
      <w:pPr>
        <w:pStyle w:val="HMSpisok120"/>
        <w:numPr>
          <w:ilvl w:val="0"/>
          <w:numId w:val="20"/>
        </w:numPr>
      </w:pPr>
      <w:r>
        <w:rPr>
          <w:rStyle w:val="HMSpisok12"/>
          <w:i/>
        </w:rPr>
        <w:t>Контракт расторгнут.</w:t>
      </w:r>
    </w:p>
    <w:p w:rsidR="0093089B" w:rsidRDefault="00AF7842">
      <w:pPr>
        <w:pStyle w:val="HMComment0"/>
      </w:pPr>
      <w:r>
        <w:rPr>
          <w:rStyle w:val="HMComment"/>
        </w:rPr>
        <w:t>При достижении статусов: «</w:t>
      </w:r>
      <w:r>
        <w:rPr>
          <w:rStyle w:val="HMComment"/>
          <w:i/>
        </w:rPr>
        <w:t>Заключен контракт</w:t>
      </w:r>
      <w:r>
        <w:rPr>
          <w:rStyle w:val="HMComment"/>
        </w:rPr>
        <w:t>», «</w:t>
      </w:r>
      <w:r>
        <w:rPr>
          <w:rStyle w:val="HMComment"/>
          <w:i/>
        </w:rPr>
        <w:t>Контракт исполнен</w:t>
      </w:r>
      <w:r>
        <w:rPr>
          <w:rStyle w:val="HMComment"/>
        </w:rPr>
        <w:t>» и «</w:t>
      </w:r>
      <w:r>
        <w:rPr>
          <w:rStyle w:val="HMComment"/>
          <w:i/>
        </w:rPr>
        <w:t>Контракт расторгнут</w:t>
      </w:r>
      <w:r>
        <w:rPr>
          <w:rStyle w:val="HMComment"/>
        </w:rPr>
        <w:t xml:space="preserve">» заполняются соответствующие колонки: </w:t>
      </w:r>
      <w:r>
        <w:rPr>
          <w:rStyle w:val="HMComment"/>
          <w:i/>
        </w:rPr>
        <w:t>Дата заключения контракта</w:t>
      </w:r>
      <w:r>
        <w:rPr>
          <w:rStyle w:val="HMComment"/>
        </w:rPr>
        <w:t xml:space="preserve">, </w:t>
      </w:r>
      <w:r>
        <w:rPr>
          <w:rStyle w:val="HMComment"/>
          <w:i/>
        </w:rPr>
        <w:t>Фактическая дата исполнения контракта</w:t>
      </w:r>
      <w:r>
        <w:rPr>
          <w:rStyle w:val="HMComment"/>
        </w:rPr>
        <w:t xml:space="preserve"> и </w:t>
      </w:r>
      <w:r>
        <w:rPr>
          <w:rStyle w:val="HMComment"/>
          <w:i/>
        </w:rPr>
        <w:t>Дата расторжения контракта</w:t>
      </w:r>
      <w:r>
        <w:rPr>
          <w:rStyle w:val="HMComment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 xml:space="preserve">Колонка </w:t>
      </w:r>
      <w:r>
        <w:rPr>
          <w:rStyle w:val="HMComment"/>
          <w:i/>
        </w:rPr>
        <w:t>Отклонение от плана</w:t>
      </w:r>
      <w:r>
        <w:rPr>
          <w:rStyle w:val="HMComment"/>
        </w:rPr>
        <w:t xml:space="preserve"> (</w:t>
      </w:r>
      <w:r>
        <w:rPr>
          <w:rStyle w:val="HMComment"/>
          <w:i/>
        </w:rPr>
        <w:t>Отклонение от плана %</w:t>
      </w:r>
      <w:r>
        <w:rPr>
          <w:rStyle w:val="HMComment"/>
        </w:rPr>
        <w:t>) рассчитывается как разница между начальной (максимальной) ценой контра</w:t>
      </w:r>
      <w:r>
        <w:rPr>
          <w:rStyle w:val="HMComment"/>
        </w:rPr>
        <w:t>кта решения о размещении заказа и НМЦК в ЭД «Закупка»:</w:t>
      </w:r>
    </w:p>
    <w:p w:rsidR="0093089B" w:rsidRDefault="00AF7842">
      <w:pPr>
        <w:pStyle w:val="HMImageCaption0"/>
      </w:pPr>
      <w:r>
        <w:pict>
          <v:shape id="_x0000_s1033" style="width:481.5pt;height:30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76675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upki_po_nomeru_pozicii_PG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76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Колонки закладки «Закупки по номеру позиции плана-графика»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 xml:space="preserve">Колонка </w:t>
      </w:r>
      <w:r>
        <w:rPr>
          <w:rStyle w:val="HMComment"/>
          <w:i/>
        </w:rPr>
        <w:t>Экономия относительно плана</w:t>
      </w:r>
      <w:r>
        <w:rPr>
          <w:rStyle w:val="HMComment"/>
        </w:rPr>
        <w:t xml:space="preserve"> (</w:t>
      </w:r>
      <w:r>
        <w:rPr>
          <w:rStyle w:val="HMComment"/>
          <w:i/>
        </w:rPr>
        <w:t>Экономия относительно плана %</w:t>
      </w:r>
      <w:r>
        <w:rPr>
          <w:rStyle w:val="HMComment"/>
        </w:rPr>
        <w:t>) – рассчитывается как разница между начальной (максимальной) ценой контракта ЭД «Закупка» на статусе «</w:t>
      </w:r>
      <w:r>
        <w:rPr>
          <w:rStyle w:val="HMComment"/>
          <w:i/>
        </w:rPr>
        <w:t>Закупка утверждена</w:t>
      </w:r>
      <w:r>
        <w:rPr>
          <w:rStyle w:val="HMComment"/>
        </w:rPr>
        <w:t xml:space="preserve">» и суммой в последнем в цепочке </w:t>
      </w:r>
      <w:r>
        <w:rPr>
          <w:rStyle w:val="HMComment"/>
        </w:rPr>
        <w:t>ЭД «Контракт»/«Договор» на статусах: «</w:t>
      </w:r>
      <w:r>
        <w:rPr>
          <w:rStyle w:val="HMComment"/>
          <w:i/>
        </w:rPr>
        <w:t>Исполнение</w:t>
      </w:r>
      <w:r>
        <w:rPr>
          <w:rStyle w:val="HMComment"/>
        </w:rPr>
        <w:t>», «</w:t>
      </w:r>
      <w:r>
        <w:rPr>
          <w:rStyle w:val="HMComment"/>
          <w:i/>
        </w:rPr>
        <w:t>Исполнен</w:t>
      </w:r>
      <w:r>
        <w:rPr>
          <w:rStyle w:val="HMComment"/>
        </w:rPr>
        <w:t>», «</w:t>
      </w:r>
      <w:r>
        <w:rPr>
          <w:rStyle w:val="HMComment"/>
          <w:i/>
        </w:rPr>
        <w:t>Перерегистрация</w:t>
      </w:r>
      <w:r>
        <w:rPr>
          <w:rStyle w:val="HMComment"/>
        </w:rPr>
        <w:t>», «</w:t>
      </w:r>
      <w:r>
        <w:rPr>
          <w:rStyle w:val="HMComment"/>
          <w:i/>
        </w:rPr>
        <w:t>Возврат в исполнение</w:t>
      </w:r>
      <w:r>
        <w:rPr>
          <w:rStyle w:val="HMComment"/>
        </w:rPr>
        <w:t>», «</w:t>
      </w:r>
      <w:r>
        <w:rPr>
          <w:rStyle w:val="HMComment"/>
          <w:i/>
        </w:rPr>
        <w:t>Обработка завершена</w:t>
      </w:r>
      <w:r>
        <w:rPr>
          <w:rStyle w:val="HMComment"/>
        </w:rPr>
        <w:t>», «</w:t>
      </w:r>
      <w:r>
        <w:rPr>
          <w:rStyle w:val="HMComment"/>
          <w:i/>
        </w:rPr>
        <w:t>Сведения отправлены в ЕИС</w:t>
      </w:r>
      <w:r>
        <w:rPr>
          <w:rStyle w:val="HMComment"/>
        </w:rPr>
        <w:t>», «</w:t>
      </w:r>
      <w:r>
        <w:rPr>
          <w:rStyle w:val="HMComment"/>
          <w:i/>
        </w:rPr>
        <w:t>Сведения загружены в ЕИС</w:t>
      </w:r>
      <w:r>
        <w:rPr>
          <w:rStyle w:val="HMComment"/>
        </w:rPr>
        <w:t>», «</w:t>
      </w:r>
      <w:r>
        <w:rPr>
          <w:rStyle w:val="HMComment"/>
          <w:i/>
        </w:rPr>
        <w:t>Ошибка загрузки сведений в ЕИС</w:t>
      </w:r>
      <w:r>
        <w:rPr>
          <w:rStyle w:val="HMComment"/>
        </w:rPr>
        <w:t>»:</w:t>
      </w:r>
    </w:p>
    <w:p w:rsidR="0093089B" w:rsidRDefault="00AF7842">
      <w:pPr>
        <w:pStyle w:val="HMImageCaption0"/>
      </w:pPr>
      <w:r>
        <w:pict>
          <v:shape id="_x0000_s1032" style="width:481.5pt;height:17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62175"/>
                        <wp:effectExtent l="0" t="0" r="0" b="0"/>
                        <wp:docPr id="12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ARM-Prosmotr-rezultatov-razmescheniya_Zkladka-Zakupki_po_nomeru_pozicii_plana-grafika_3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6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Колонки закладки «З</w:t>
                  </w:r>
                  <w:r>
                    <w:rPr>
                      <w:rStyle w:val="HMImageCaption"/>
                    </w:rPr>
                    <w:t>акупки по номеру позиции плана-графика»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>Поле</w:t>
      </w:r>
      <w:r>
        <w:rPr>
          <w:rStyle w:val="HMComment"/>
          <w:b/>
        </w:rPr>
        <w:t xml:space="preserve"> Профиль фильтра</w:t>
      </w:r>
      <w:r>
        <w:rPr>
          <w:rStyle w:val="HMComment"/>
        </w:rPr>
        <w:t xml:space="preserve"> используется для хранения профилей параметров фильтрации списка документов, </w:t>
      </w:r>
      <w:r>
        <w:rPr>
          <w:color w:val="000000"/>
        </w:rPr>
        <w:t>списка записей справочников, списка строк АРМ и редакто</w:t>
      </w:r>
      <w:r>
        <w:rPr>
          <w:color w:val="000000"/>
        </w:rPr>
        <w:t>ров</w:t>
      </w:r>
      <w:r>
        <w:rPr>
          <w:rStyle w:val="HMComment"/>
        </w:rPr>
        <w:t xml:space="preserve">. Поле </w:t>
      </w:r>
      <w:r>
        <w:rPr>
          <w:rStyle w:val="HMComment"/>
          <w:b/>
        </w:rPr>
        <w:t>Профиль списка</w:t>
      </w:r>
      <w:r>
        <w:rPr>
          <w:rStyle w:val="HMComment"/>
        </w:rPr>
        <w:t xml:space="preserve"> используется для хранения профилей настроек порядка следования и видимости колонок в списках документов, </w:t>
      </w:r>
      <w:r>
        <w:rPr>
          <w:color w:val="000000"/>
        </w:rPr>
        <w:t>списках записей справочников, списках строк АРМ и редакторов.</w:t>
      </w:r>
    </w:p>
    <w:p w:rsidR="0093089B" w:rsidRDefault="00AF7842">
      <w:pPr>
        <w:pStyle w:val="2"/>
      </w:pPr>
      <w:bookmarkStart w:id="11" w:name="PrintReport"/>
      <w:bookmarkStart w:id="12" w:name="_Toc138850808"/>
      <w:r>
        <w:t>Печатная форма</w:t>
      </w:r>
      <w:bookmarkEnd w:id="11"/>
      <w:bookmarkEnd w:id="12"/>
    </w:p>
    <w:p w:rsidR="0093089B" w:rsidRDefault="00AF7842">
      <w:pPr>
        <w:pStyle w:val="HMComment0"/>
      </w:pPr>
      <w:r>
        <w:rPr>
          <w:rStyle w:val="HMComment"/>
        </w:rPr>
        <w:t>Готовый набор данных из таблицы можно сформироват</w:t>
      </w:r>
      <w:r>
        <w:rPr>
          <w:rStyle w:val="HMComment"/>
        </w:rPr>
        <w:t xml:space="preserve">ь в отчёт. Для формирования отчета и вывода данных на печать нажимается кнопка </w:t>
      </w:r>
      <w:r>
        <w:rPr>
          <w:noProof/>
          <w:lang w:eastAsia="ru-RU"/>
        </w:rPr>
        <w:drawing>
          <wp:inline distT="0" distB="0" distL="0" distR="0">
            <wp:extent cx="333375" cy="323850"/>
            <wp:effectExtent l="0" t="0" r="0" b="0"/>
            <wp:docPr id="13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hat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Печать</w:t>
      </w:r>
      <w:r>
        <w:rPr>
          <w:rStyle w:val="HMComment"/>
        </w:rPr>
        <w:t>), на экране появится форма:</w:t>
      </w:r>
    </w:p>
    <w:p w:rsidR="0093089B" w:rsidRDefault="00AF7842">
      <w:pPr>
        <w:pStyle w:val="HMImageCaption0"/>
      </w:pPr>
      <w:r>
        <w:pict>
          <v:shape id="_x0000_s1031" style="width:481.5pt;height:28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00450"/>
                        <wp:effectExtent l="0" t="0" r="0" b="0"/>
                        <wp:docPr id="15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MLookUpResultsPrint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0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Формирование отчета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>После ввода всех необходимых параметро</w:t>
      </w:r>
      <w:r>
        <w:rPr>
          <w:rStyle w:val="HMComment"/>
        </w:rPr>
        <w:t xml:space="preserve">в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. На экране откроется сформированный отчет в формате </w:t>
      </w:r>
      <w:r>
        <w:rPr>
          <w:rStyle w:val="HMComment"/>
          <w:i/>
        </w:rPr>
        <w:t>.xls</w:t>
      </w:r>
      <w:r>
        <w:rPr>
          <w:rStyle w:val="HMComment"/>
        </w:rPr>
        <w:t>:</w:t>
      </w:r>
    </w:p>
    <w:p w:rsidR="0093089B" w:rsidRDefault="00AF7842">
      <w:pPr>
        <w:pStyle w:val="HMImageCaption0"/>
      </w:pPr>
      <w:r>
        <w:pict>
          <v:shape id="_x0000_s1030" style="width:481.5pt;height:19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86025"/>
                        <wp:effectExtent l="0" t="0" r="0" b="0"/>
                        <wp:docPr id="17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chatnaya_forma_otcheta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8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Фрагмент печатной формы отчета</w:t>
                  </w:r>
                </w:p>
              </w:txbxContent>
            </v:textbox>
          </v:shape>
        </w:pict>
      </w:r>
    </w:p>
    <w:p w:rsidR="0093089B" w:rsidRDefault="00AF784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Без установленного на компьютер Microsoft Office Excel отчет формироваться не будет!</w:t>
      </w:r>
    </w:p>
    <w:p w:rsidR="0093089B" w:rsidRDefault="00AF7842">
      <w:pPr>
        <w:pStyle w:val="1"/>
      </w:pPr>
      <w:bookmarkStart w:id="13" w:name="ARM_Kalendar_razmescheniya"/>
      <w:bookmarkStart w:id="14" w:name="_Toc138850809"/>
      <w:r>
        <w:t>АРМ «Календарь размещения»</w:t>
      </w:r>
      <w:bookmarkEnd w:id="13"/>
      <w:bookmarkEnd w:id="14"/>
    </w:p>
    <w:p w:rsidR="0093089B" w:rsidRDefault="00AF7842">
      <w:pPr>
        <w:pStyle w:val="HMComment0"/>
      </w:pPr>
      <w:r>
        <w:rPr>
          <w:rStyle w:val="HMComment"/>
        </w:rPr>
        <w:t>АРМ «Календарь размещения»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вызывается из пункта меню </w:t>
      </w:r>
      <w:r>
        <w:rPr>
          <w:rStyle w:val="HMComment"/>
          <w:b/>
        </w:rPr>
        <w:t>Планирование заказа</w:t>
      </w:r>
      <w:r>
        <w:rPr>
          <w:rStyle w:val="HMComment"/>
        </w:rPr>
        <w:t>→</w:t>
      </w:r>
      <w:r>
        <w:rPr>
          <w:rStyle w:val="HMComment"/>
          <w:b/>
        </w:rPr>
        <w:t>Календарь размещения</w:t>
      </w:r>
      <w:r>
        <w:rPr>
          <w:rStyle w:val="HMComment"/>
        </w:rPr>
        <w:t>:</w:t>
      </w:r>
    </w:p>
    <w:p w:rsidR="0093089B" w:rsidRDefault="00AF7842">
      <w:pPr>
        <w:pStyle w:val="HMImageCaption0"/>
      </w:pPr>
      <w:r>
        <w:pict>
          <v:shape id="_x0000_s1029" style="width:481.5pt;height:36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81525"/>
                        <wp:effectExtent l="0" t="0" r="0" b="0"/>
                        <wp:docPr id="18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M_Kalendar_razmescheniya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8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АРМ «Календарь размещения»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 xml:space="preserve">В верхней части списка находится панель инструментов, на которой располагаются функциональные кнопки. С их помощью можно выполнить действия: обновить </w:t>
      </w:r>
      <w:r>
        <w:rPr>
          <w:rStyle w:val="HMComment"/>
        </w:rPr>
        <w:t>список, очистить фильтр, показать/скрыть панель фильтрации</w:t>
      </w:r>
      <w:r>
        <w:rPr>
          <w:rStyle w:val="HMComment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 xml:space="preserve">Для удобства работы со списком используется панель фильтрации, которая становится доступна при нажатии кнопки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9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iltr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Показать</w:t>
      </w:r>
      <w:r>
        <w:rPr>
          <w:rStyle w:val="HMComment"/>
        </w:rPr>
        <w:t>/</w:t>
      </w:r>
      <w:r>
        <w:rPr>
          <w:rStyle w:val="HMComment"/>
          <w:b/>
        </w:rPr>
        <w:t>Скрыть панель фильтрации</w:t>
      </w:r>
      <w:r>
        <w:rPr>
          <w:rStyle w:val="HMComment"/>
        </w:rPr>
        <w:t>).</w:t>
      </w:r>
    </w:p>
    <w:p w:rsidR="0093089B" w:rsidRDefault="00AF7842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Способ определения поставщика (подрядчик</w:t>
      </w:r>
      <w:r>
        <w:rPr>
          <w:rStyle w:val="HMComment"/>
          <w:b/>
        </w:rPr>
        <w:t xml:space="preserve">а, исполнителя) </w:t>
      </w:r>
      <w:r>
        <w:rPr>
          <w:rStyle w:val="HMComment"/>
        </w:rPr>
        <w:t>выбираются значения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 из справочника </w:t>
      </w:r>
      <w:r>
        <w:rPr>
          <w:rStyle w:val="HMComment"/>
          <w:i/>
        </w:rPr>
        <w:t>Способы определения поставщика, (исполнителя, подрядчика)</w:t>
      </w:r>
      <w:r>
        <w:rPr>
          <w:rStyle w:val="HMComment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 xml:space="preserve">Закупки СМП/СОНО </w:t>
      </w:r>
      <w:r>
        <w:rPr>
          <w:rStyle w:val="HMComment"/>
        </w:rPr>
        <w:t xml:space="preserve">из выпадающего списка выбирается одно из значений: </w:t>
      </w:r>
      <w:r>
        <w:rPr>
          <w:rStyle w:val="HMComment"/>
          <w:i/>
        </w:rPr>
        <w:t>Все закупки, Только закупки размещенные у СМП/СОНО, Кроме закупок разм</w:t>
      </w:r>
      <w:r>
        <w:rPr>
          <w:rStyle w:val="HMComment"/>
          <w:i/>
        </w:rPr>
        <w:t>ещенных у СМП/СОНО.</w:t>
      </w:r>
    </w:p>
    <w:p w:rsidR="0093089B" w:rsidRDefault="00AF7842">
      <w:pPr>
        <w:pStyle w:val="HMComment0"/>
      </w:pPr>
      <w:r>
        <w:rPr>
          <w:rStyle w:val="HMComment"/>
        </w:rPr>
        <w:t xml:space="preserve">В полях </w:t>
      </w:r>
      <w:r>
        <w:rPr>
          <w:rStyle w:val="HMComment"/>
          <w:b/>
        </w:rPr>
        <w:t xml:space="preserve">Контактные лица, Члены комиссии, Контрактный управляющий </w:t>
      </w:r>
      <w:r>
        <w:rPr>
          <w:rStyle w:val="HMComment"/>
        </w:rPr>
        <w:t xml:space="preserve">выбираются значения из </w:t>
      </w:r>
      <w:r>
        <w:rPr>
          <w:rStyle w:val="HMComment"/>
          <w:i/>
        </w:rPr>
        <w:t xml:space="preserve">Справочника персоналий. </w:t>
      </w:r>
    </w:p>
    <w:p w:rsidR="0093089B" w:rsidRDefault="00AF7842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 xml:space="preserve">Заказчик </w:t>
      </w:r>
      <w:r>
        <w:rPr>
          <w:rStyle w:val="HMComment"/>
        </w:rPr>
        <w:t xml:space="preserve">выбираются значения из справочника </w:t>
      </w:r>
      <w:r>
        <w:rPr>
          <w:rStyle w:val="HMComment"/>
          <w:i/>
        </w:rPr>
        <w:t xml:space="preserve">Организации </w:t>
      </w:r>
      <w:r>
        <w:rPr>
          <w:rStyle w:val="HMComment"/>
        </w:rPr>
        <w:t>с фильтром по ролям:</w:t>
      </w:r>
      <w:r>
        <w:rPr>
          <w:rStyle w:val="HMComment"/>
          <w:i/>
        </w:rPr>
        <w:t xml:space="preserve"> Распорядитель, Заказчик, Уполномоченный орган.</w:t>
      </w:r>
    </w:p>
    <w:p w:rsidR="0093089B" w:rsidRDefault="00AF7842">
      <w:pPr>
        <w:pStyle w:val="HMComment0"/>
      </w:pPr>
      <w:r>
        <w:rPr>
          <w:rStyle w:val="HMComment"/>
        </w:rPr>
        <w:t xml:space="preserve">Параметр </w:t>
      </w:r>
      <w:r>
        <w:rPr>
          <w:rStyle w:val="HMComment"/>
          <w:b/>
        </w:rPr>
        <w:t>подведомственные</w:t>
      </w:r>
      <w:r>
        <w:rPr>
          <w:rStyle w:val="HMComment"/>
        </w:rPr>
        <w:t xml:space="preserve"> доступен для выбора, если в поле </w:t>
      </w:r>
      <w:r>
        <w:rPr>
          <w:rStyle w:val="HMComment"/>
          <w:b/>
        </w:rPr>
        <w:t>Организация</w:t>
      </w:r>
      <w:r>
        <w:rPr>
          <w:rStyle w:val="HMComment"/>
        </w:rPr>
        <w:t xml:space="preserve"> выбрано только одно значение. </w:t>
      </w:r>
    </w:p>
    <w:p w:rsidR="0093089B" w:rsidRDefault="00AF7842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Организатор</w:t>
      </w:r>
      <w:r>
        <w:rPr>
          <w:rStyle w:val="HMComment"/>
        </w:rPr>
        <w:t xml:space="preserve"> выбираются значения из справочника </w:t>
      </w:r>
      <w:r>
        <w:rPr>
          <w:rStyle w:val="HMComment"/>
          <w:i/>
        </w:rPr>
        <w:t xml:space="preserve">Организации </w:t>
      </w:r>
      <w:r>
        <w:rPr>
          <w:rStyle w:val="HMComment"/>
        </w:rPr>
        <w:t>с фильтром по ролям:</w:t>
      </w:r>
      <w:r>
        <w:rPr>
          <w:rStyle w:val="HMComment"/>
          <w:i/>
        </w:rPr>
        <w:t xml:space="preserve"> Организатор запроса</w:t>
      </w:r>
      <w:r>
        <w:rPr>
          <w:rStyle w:val="HMComment"/>
          <w:i/>
        </w:rPr>
        <w:t xml:space="preserve"> котировок, Организатор конкурса, Уполномоченный орган, Организатор аукциона, Организатор предварительного отбора, Организатор торгов на ЭТП, Организатор запроса предложений. </w:t>
      </w:r>
    </w:p>
    <w:p w:rsidR="0093089B" w:rsidRDefault="00AF7842">
      <w:pPr>
        <w:pStyle w:val="HMComment0"/>
      </w:pPr>
      <w:r>
        <w:rPr>
          <w:rStyle w:val="HMComment"/>
        </w:rPr>
        <w:t xml:space="preserve">Поле </w:t>
      </w:r>
      <w:r>
        <w:rPr>
          <w:rStyle w:val="HMComment"/>
          <w:b/>
        </w:rPr>
        <w:t>Бюджет</w:t>
      </w:r>
      <w:r>
        <w:rPr>
          <w:rStyle w:val="HMComment"/>
        </w:rPr>
        <w:t xml:space="preserve"> по умолчанию заполняется текущим бюджетом. Доступно для выбора тольк</w:t>
      </w:r>
      <w:r>
        <w:rPr>
          <w:rStyle w:val="HMComment"/>
        </w:rPr>
        <w:t xml:space="preserve">о при наличии спецроли </w:t>
      </w:r>
      <w:r>
        <w:rPr>
          <w:rStyle w:val="HMComment"/>
          <w:b/>
        </w:rPr>
        <w:t>Доступ ко всем бюджетам (просмотр)</w:t>
      </w:r>
      <w:r>
        <w:rPr>
          <w:rStyle w:val="HMComment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 xml:space="preserve">Для очистки выбранных параметров фильтрации нажимается кнопка </w:t>
      </w:r>
      <w:r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20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oFiltr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Очистить фильтр</w:t>
      </w:r>
      <w:r>
        <w:rPr>
          <w:rStyle w:val="HMComment"/>
        </w:rPr>
        <w:t>).</w:t>
      </w:r>
    </w:p>
    <w:p w:rsidR="0093089B" w:rsidRDefault="00AF7842">
      <w:pPr>
        <w:pStyle w:val="2"/>
      </w:pPr>
      <w:bookmarkStart w:id="15" w:name="Prosmotr_zapisi_kalendarya"/>
      <w:bookmarkStart w:id="16" w:name="_Toc138850810"/>
      <w:r>
        <w:t>Поле и записи календаря</w:t>
      </w:r>
      <w:bookmarkEnd w:id="15"/>
      <w:bookmarkEnd w:id="16"/>
    </w:p>
    <w:p w:rsidR="0093089B" w:rsidRDefault="00AF7842">
      <w:pPr>
        <w:pStyle w:val="HMComment0"/>
      </w:pPr>
      <w:r>
        <w:rPr>
          <w:rStyle w:val="HMComment"/>
        </w:rPr>
        <w:t xml:space="preserve">Поле календаря содержит количество закупок и подсвечивается цветом согласно легенде: </w:t>
      </w:r>
    </w:p>
    <w:p w:rsidR="0093089B" w:rsidRDefault="00AF7842">
      <w:pPr>
        <w:pStyle w:val="HMImageCaption0"/>
      </w:pPr>
      <w:r>
        <w:pict>
          <v:shape id="_x0000_s1028" style="width:481.5pt;height:36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81525"/>
                        <wp:effectExtent l="0" t="0" r="0" b="0"/>
                        <wp:docPr id="21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M_Kalendar_razmescheniya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8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Поле  календаря размещения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 xml:space="preserve">Если хотя бы одна закупка содержит активный признак </w:t>
      </w:r>
      <w:r>
        <w:rPr>
          <w:rStyle w:val="HMComment"/>
          <w:b/>
        </w:rPr>
        <w:t>Размещение заказа для субъекта малого предпринимательства/Размещение среди СМП</w:t>
      </w:r>
      <w:r>
        <w:rPr>
          <w:rStyle w:val="HMComment"/>
        </w:rPr>
        <w:t>, поле календаря  отоб</w:t>
      </w:r>
      <w:r>
        <w:rPr>
          <w:rStyle w:val="HMComment"/>
        </w:rPr>
        <w:t xml:space="preserve">ражает данную информацию пиктограммой </w:t>
      </w:r>
      <w:r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22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_Kalendar_razmescheniya_piktogramma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.</w:t>
      </w:r>
    </w:p>
    <w:p w:rsidR="0093089B" w:rsidRDefault="00AF7842">
      <w:pPr>
        <w:pStyle w:val="HMComment0"/>
      </w:pPr>
      <w:r>
        <w:rPr>
          <w:rStyle w:val="HMComment"/>
        </w:rPr>
        <w:t xml:space="preserve">При двойном клике на поле календаря  открывается список </w:t>
      </w:r>
      <w:r>
        <w:rPr>
          <w:rStyle w:val="HMComment"/>
          <w:i/>
        </w:rPr>
        <w:t>Записи календаря:</w:t>
      </w:r>
    </w:p>
    <w:p w:rsidR="0093089B" w:rsidRDefault="00AF7842">
      <w:pPr>
        <w:pStyle w:val="HMImageCaption0"/>
      </w:pPr>
      <w:r>
        <w:pict>
          <v:shape id="_x0000_s1027" style="width:481.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09900"/>
                        <wp:effectExtent l="0" t="0" r="0" b="0"/>
                        <wp:docPr id="23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pisi_qalendaria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Записи календаря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>Список предназначен для просмотра списка зап</w:t>
      </w:r>
      <w:r>
        <w:rPr>
          <w:rStyle w:val="HMComment"/>
        </w:rPr>
        <w:t>исей календаря за конкретный период: день, месяц, квартал.</w:t>
      </w:r>
    </w:p>
    <w:p w:rsidR="0093089B" w:rsidRDefault="00AF7842">
      <w:pPr>
        <w:pStyle w:val="HMComment0"/>
      </w:pPr>
      <w:r>
        <w:rPr>
          <w:rStyle w:val="HMComment"/>
        </w:rPr>
        <w:t>Ниже полей календаря размещения расположен фильтр-статус закупки:</w:t>
      </w:r>
    </w:p>
    <w:p w:rsidR="0093089B" w:rsidRDefault="00AF7842">
      <w:pPr>
        <w:pStyle w:val="HMImageCaption0"/>
      </w:pPr>
      <w:r>
        <w:pict>
          <v:shape id="_x0000_s1026" style="width:481.5pt;height:3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93089B" w:rsidRDefault="00AF784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5300"/>
                        <wp:effectExtent l="0" t="0" r="0" b="0"/>
                        <wp:docPr id="24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ltr_status_zakupki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89B" w:rsidRDefault="00AF7842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Легенда календаря размещения</w:t>
                  </w:r>
                </w:p>
              </w:txbxContent>
            </v:textbox>
          </v:shape>
        </w:pict>
      </w:r>
    </w:p>
    <w:p w:rsidR="0093089B" w:rsidRDefault="00AF7842">
      <w:pPr>
        <w:pStyle w:val="HMComment0"/>
      </w:pPr>
      <w:r>
        <w:rPr>
          <w:rStyle w:val="HMComment"/>
        </w:rPr>
        <w:t xml:space="preserve">Поля </w:t>
      </w:r>
      <w:r>
        <w:rPr>
          <w:rStyle w:val="HMComment"/>
          <w:b/>
        </w:rPr>
        <w:t xml:space="preserve"> Объявленные, Проведенные, Отмененные, Работа комиссии </w:t>
      </w:r>
      <w:r>
        <w:rPr>
          <w:rStyle w:val="HMComment"/>
        </w:rPr>
        <w:t xml:space="preserve">являются легендой и фильтром. Поле </w:t>
      </w:r>
      <w:r>
        <w:rPr>
          <w:rStyle w:val="HMComment"/>
          <w:b/>
        </w:rPr>
        <w:t>Несколько статусов</w:t>
      </w:r>
      <w:r>
        <w:rPr>
          <w:rStyle w:val="HMComment"/>
        </w:rPr>
        <w:t xml:space="preserve"> является только легендой.</w:t>
      </w:r>
    </w:p>
    <w:p w:rsidR="0093089B" w:rsidRDefault="00AF7842">
      <w:pPr>
        <w:pStyle w:val="HMComment0"/>
      </w:pPr>
      <w:r>
        <w:rPr>
          <w:rStyle w:val="HMComment"/>
        </w:rPr>
        <w:t xml:space="preserve">Если включен фильтр: </w:t>
      </w:r>
    </w:p>
    <w:p w:rsidR="0093089B" w:rsidRDefault="00AF7842">
      <w:pPr>
        <w:pStyle w:val="HMSpisok120"/>
        <w:numPr>
          <w:ilvl w:val="0"/>
          <w:numId w:val="21"/>
        </w:numPr>
      </w:pPr>
      <w:r>
        <w:rPr>
          <w:rStyle w:val="HMSpisok12"/>
          <w:b/>
        </w:rPr>
        <w:t>Объявленные</w:t>
      </w:r>
      <w:r>
        <w:rPr>
          <w:rStyle w:val="HMSpisok12"/>
        </w:rPr>
        <w:t xml:space="preserve"> –  в календаре отображаются объявленные закупк</w:t>
      </w:r>
      <w:r>
        <w:rPr>
          <w:rStyle w:val="HMSpisok12"/>
        </w:rPr>
        <w:t>и;</w:t>
      </w:r>
    </w:p>
    <w:p w:rsidR="0093089B" w:rsidRDefault="00AF7842">
      <w:pPr>
        <w:pStyle w:val="HMSpisok120"/>
        <w:numPr>
          <w:ilvl w:val="0"/>
          <w:numId w:val="21"/>
        </w:numPr>
      </w:pPr>
      <w:r>
        <w:rPr>
          <w:rStyle w:val="HMSpisok12"/>
          <w:b/>
        </w:rPr>
        <w:t>Проведенные</w:t>
      </w:r>
      <w:r>
        <w:rPr>
          <w:rStyle w:val="HMSpisok12"/>
        </w:rPr>
        <w:t xml:space="preserve"> –  в календаре отображаются проведенные  закупки;</w:t>
      </w:r>
    </w:p>
    <w:p w:rsidR="0093089B" w:rsidRDefault="00AF7842">
      <w:pPr>
        <w:pStyle w:val="HMSpisok120"/>
        <w:numPr>
          <w:ilvl w:val="0"/>
          <w:numId w:val="21"/>
        </w:numPr>
      </w:pPr>
      <w:r>
        <w:rPr>
          <w:rStyle w:val="HMSpisok12"/>
          <w:b/>
        </w:rPr>
        <w:t>Отмененные</w:t>
      </w:r>
      <w:r>
        <w:rPr>
          <w:rStyle w:val="HMSpisok12"/>
        </w:rPr>
        <w:t xml:space="preserve"> –  в календаре отображаются отмененные закупки;</w:t>
      </w:r>
    </w:p>
    <w:p w:rsidR="0093089B" w:rsidRDefault="00AF7842">
      <w:pPr>
        <w:pStyle w:val="HMSpisok120"/>
        <w:numPr>
          <w:ilvl w:val="0"/>
          <w:numId w:val="21"/>
        </w:numPr>
      </w:pPr>
      <w:r>
        <w:rPr>
          <w:rStyle w:val="HMSpisok12"/>
          <w:b/>
        </w:rPr>
        <w:t>Работа</w:t>
      </w:r>
      <w:r>
        <w:rPr>
          <w:rStyle w:val="HMSpisok12"/>
        </w:rPr>
        <w:t xml:space="preserve"> </w:t>
      </w:r>
      <w:r>
        <w:rPr>
          <w:rStyle w:val="HMSpisok12"/>
          <w:b/>
        </w:rPr>
        <w:t>комиссии</w:t>
      </w:r>
      <w:r>
        <w:rPr>
          <w:rStyle w:val="HMSpisok12"/>
        </w:rPr>
        <w:t xml:space="preserve"> –  в календаре отображаются закупки на этапе работы комиссии.</w:t>
      </w:r>
    </w:p>
    <w:p w:rsidR="00A57976" w:rsidRPr="00AF7842" w:rsidRDefault="00A57976" w:rsidP="001A1D88">
      <w:pPr>
        <w:pStyle w:val="Comment"/>
        <w:spacing w:before="480" w:after="480"/>
        <w:sectPr w:rsidR="00A57976" w:rsidRPr="00AF7842" w:rsidSect="0086264F">
          <w:headerReference w:type="default" r:id="rId35"/>
          <w:headerReference w:type="first" r:id="rId36"/>
          <w:footerReference w:type="first" r:id="rId37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7" w:name="_Hlk80869995"/>
      <w:r w:rsidRPr="00674539">
        <w:t>НАШИ</w:t>
      </w:r>
      <w:r w:rsidRPr="000B63F8">
        <w:t xml:space="preserve"> КОНТАКТЫ</w:t>
      </w:r>
      <w:bookmarkEnd w:id="17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40"/>
      <w:footerReference w:type="default" r:id="rId41"/>
      <w:headerReference w:type="first" r:id="rId42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AF7842">
      <w:rPr>
        <w:noProof/>
        <w:color w:val="auto"/>
        <w:sz w:val="22"/>
        <w:szCs w:val="22"/>
      </w:rPr>
      <w:t>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AF7842">
      <w:rPr>
        <w:noProof/>
        <w:color w:val="auto"/>
        <w:sz w:val="22"/>
        <w:szCs w:val="22"/>
      </w:rPr>
      <w:t>3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27" name="Рисунок 27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952E6"/>
    <w:multiLevelType w:val="singleLevel"/>
    <w:tmpl w:val="EB28E75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">
    <w:nsid w:val="09F538C9"/>
    <w:multiLevelType w:val="singleLevel"/>
    <w:tmpl w:val="92CAFACA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">
    <w:nsid w:val="23AE0742"/>
    <w:multiLevelType w:val="singleLevel"/>
    <w:tmpl w:val="605AE40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3">
    <w:nsid w:val="23DE27C4"/>
    <w:multiLevelType w:val="singleLevel"/>
    <w:tmpl w:val="82E2A24A"/>
    <w:lvl w:ilvl="0">
      <w:start w:val="1"/>
      <w:numFmt w:val="decimal"/>
      <w:lvlText w:val="%1."/>
      <w:lvlJc w:val="left"/>
      <w:pPr>
        <w:ind w:left="1155" w:hanging="300"/>
      </w:pPr>
      <w:rPr>
        <w:rFonts w:ascii="Arial" w:hAnsi="Arial"/>
        <w:color w:val="000000"/>
        <w:sz w:val="22"/>
      </w:rPr>
    </w:lvl>
  </w:abstractNum>
  <w:abstractNum w:abstractNumId="4">
    <w:nsid w:val="2DEC74BB"/>
    <w:multiLevelType w:val="singleLevel"/>
    <w:tmpl w:val="F9AE2F2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5">
    <w:nsid w:val="31CC2D6E"/>
    <w:multiLevelType w:val="singleLevel"/>
    <w:tmpl w:val="328CACE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6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7">
    <w:nsid w:val="3CD15772"/>
    <w:multiLevelType w:val="multilevel"/>
    <w:tmpl w:val="D376FE16"/>
    <w:lvl w:ilvl="0">
      <w:start w:val="1"/>
      <w:numFmt w:val="bullet"/>
      <w:lvlText w:val="·"/>
      <w:lvlJc w:val="left"/>
      <w:pPr>
        <w:ind w:left="1335" w:hanging="195"/>
      </w:pPr>
      <w:rPr>
        <w:rFonts w:ascii="Arial" w:hAnsi="Arial"/>
        <w:color w:val="000000"/>
        <w:sz w:val="18"/>
      </w:rPr>
    </w:lvl>
    <w:lvl w:ilvl="1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3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4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5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6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7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  <w:lvl w:ilvl="8">
      <w:start w:val="1"/>
      <w:numFmt w:val="bullet"/>
      <w:lvlText w:val="o"/>
      <w:lvlJc w:val="left"/>
      <w:pPr>
        <w:ind w:left="1530" w:hanging="195"/>
      </w:pPr>
      <w:rPr>
        <w:rFonts w:ascii="Courier New" w:hAnsi="Courier New"/>
        <w:color w:val="000000"/>
        <w:sz w:val="18"/>
      </w:rPr>
    </w:lvl>
  </w:abstractNum>
  <w:abstractNum w:abstractNumId="8">
    <w:nsid w:val="54DC3751"/>
    <w:multiLevelType w:val="singleLevel"/>
    <w:tmpl w:val="D73C9150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24"/>
      </w:rPr>
    </w:lvl>
  </w:abstractNum>
  <w:abstractNum w:abstractNumId="9">
    <w:nsid w:val="63324443"/>
    <w:multiLevelType w:val="singleLevel"/>
    <w:tmpl w:val="0A70EBEA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22"/>
      </w:rPr>
    </w:lvl>
  </w:abstractNum>
  <w:abstractNum w:abstractNumId="10">
    <w:nsid w:val="6349288C"/>
    <w:multiLevelType w:val="singleLevel"/>
    <w:tmpl w:val="699AD53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3"/>
    <w:lvlOverride w:ilvl="0">
      <w:startOverride w:val="1"/>
    </w:lvlOverride>
  </w:num>
  <w:num w:numId="13">
    <w:abstractNumId w:val="4"/>
  </w:num>
  <w:num w:numId="14">
    <w:abstractNumId w:val="10"/>
  </w:num>
  <w:num w:numId="15">
    <w:abstractNumId w:val="1"/>
  </w:num>
  <w:num w:numId="16">
    <w:abstractNumId w:val="8"/>
  </w:num>
  <w:num w:numId="17">
    <w:abstractNumId w:val="0"/>
  </w:num>
  <w:num w:numId="18">
    <w:abstractNumId w:val="7"/>
  </w:num>
  <w:num w:numId="19">
    <w:abstractNumId w:val="2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089B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AF7842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8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40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5.xm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7.0\34%201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47AB4-9B3A-404D-B92D-34DF1A3EE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15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2023-06-28T11:20:00Z</dcterms:modified>
</cp:coreProperties>
</file>